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1288F" w14:textId="77777777" w:rsidR="003F13A0" w:rsidRPr="003F13A0" w:rsidRDefault="003F13A0" w:rsidP="003F13A0">
      <w:pPr>
        <w:spacing w:after="0"/>
        <w:rPr>
          <w:b/>
          <w:bCs/>
        </w:rPr>
      </w:pPr>
      <w:r w:rsidRPr="003F13A0">
        <w:t xml:space="preserve">Document complété à adresser au service RH par mail : </w:t>
      </w:r>
      <w:hyperlink r:id="rId8" w:history="1">
        <w:r w:rsidRPr="003F13A0">
          <w:rPr>
            <w:rStyle w:val="Lienhypertexte"/>
            <w:b/>
            <w:bCs/>
          </w:rPr>
          <w:t>g.michaud@pbbs.fr</w:t>
        </w:r>
      </w:hyperlink>
    </w:p>
    <w:p w14:paraId="1ADDB50B" w14:textId="77777777" w:rsidR="003F13A0" w:rsidRPr="003F13A0" w:rsidRDefault="003F13A0" w:rsidP="003F13A0">
      <w:pPr>
        <w:spacing w:after="0"/>
      </w:pPr>
      <w:r w:rsidRPr="003F13A0">
        <w:t>Ce formulaire vous sera retourné</w:t>
      </w:r>
      <w:r w:rsidR="00E40850">
        <w:t>, par mail,</w:t>
      </w:r>
      <w:r w:rsidRPr="003F13A0">
        <w:t xml:space="preserve"> après étude</w:t>
      </w:r>
      <w:r w:rsidR="00E40850">
        <w:t xml:space="preserve"> par le service RH.</w:t>
      </w:r>
    </w:p>
    <w:p w14:paraId="46771839" w14:textId="77777777" w:rsidR="00111942" w:rsidRDefault="00111942" w:rsidP="00111942">
      <w:pPr>
        <w:spacing w:after="0"/>
        <w:rPr>
          <w:rFonts w:cstheme="minorHAnsi"/>
        </w:rPr>
      </w:pPr>
    </w:p>
    <w:p w14:paraId="61E92982" w14:textId="77777777" w:rsidR="00E40850" w:rsidRDefault="00E40850" w:rsidP="00111942">
      <w:pPr>
        <w:spacing w:after="0"/>
        <w:rPr>
          <w:rFonts w:cstheme="minorHAnsi"/>
        </w:rPr>
      </w:pPr>
    </w:p>
    <w:p w14:paraId="48EA4228" w14:textId="77777777" w:rsidR="00E40850" w:rsidRDefault="00E40850" w:rsidP="00E40850">
      <w:pPr>
        <w:spacing w:after="0"/>
        <w:rPr>
          <w:rFonts w:cstheme="minorHAnsi"/>
        </w:rPr>
      </w:pPr>
      <w:r w:rsidRPr="003F13A0">
        <w:rPr>
          <w:rFonts w:cstheme="minorHAnsi"/>
        </w:rPr>
        <w:t>Je soussigné(e)</w:t>
      </w:r>
      <w:r>
        <w:rPr>
          <w:rFonts w:cstheme="minorHAnsi"/>
        </w:rPr>
        <w:t xml:space="preserve"> : </w:t>
      </w:r>
      <w:sdt>
        <w:sdtPr>
          <w:rPr>
            <w:rFonts w:cstheme="minorHAnsi"/>
          </w:rPr>
          <w:id w:val="411282802"/>
          <w:placeholder>
            <w:docPart w:val="C3C239E0A6A14B4BAAF80DDF5ADA90C8"/>
          </w:placeholder>
          <w:showingPlcHdr/>
        </w:sdtPr>
        <w:sdtContent>
          <w:r w:rsidR="00192544" w:rsidRPr="006615F6">
            <w:rPr>
              <w:rStyle w:val="Textedelespacerserv"/>
            </w:rPr>
            <w:t xml:space="preserve">Cliquez ou appuyez ici pour </w:t>
          </w:r>
          <w:r w:rsidR="00192544">
            <w:rPr>
              <w:rStyle w:val="Textedelespacerserv"/>
            </w:rPr>
            <w:t>entrer le NOM et prénom</w:t>
          </w:r>
          <w:r w:rsidR="00192544" w:rsidRPr="006615F6">
            <w:rPr>
              <w:rStyle w:val="Textedelespacerserv"/>
            </w:rPr>
            <w:t>.</w:t>
          </w:r>
        </w:sdtContent>
      </w:sdt>
    </w:p>
    <w:p w14:paraId="5DF8E1E1" w14:textId="77777777" w:rsidR="00111942" w:rsidRPr="003F13A0" w:rsidRDefault="00111942" w:rsidP="00111942">
      <w:pPr>
        <w:spacing w:after="0"/>
        <w:rPr>
          <w:rFonts w:cstheme="minorHAnsi"/>
        </w:rPr>
      </w:pPr>
    </w:p>
    <w:p w14:paraId="2FFE5D6A" w14:textId="77777777" w:rsidR="003F13A0" w:rsidRPr="003F13A0" w:rsidRDefault="003F13A0" w:rsidP="003F13A0">
      <w:pPr>
        <w:spacing w:after="0"/>
        <w:ind w:left="360"/>
        <w:rPr>
          <w:rFonts w:cstheme="minorHAnsi"/>
        </w:rPr>
      </w:pPr>
      <w:r w:rsidRPr="003F13A0">
        <w:rPr>
          <w:rFonts w:cstheme="minorHAnsi"/>
        </w:rPr>
        <w:t xml:space="preserve">Date de naissance : </w:t>
      </w:r>
      <w:sdt>
        <w:sdtPr>
          <w:rPr>
            <w:rFonts w:cstheme="minorHAnsi"/>
          </w:rPr>
          <w:id w:val="1863551180"/>
          <w:placeholder>
            <w:docPart w:val="268FF5F8AD774EBAA4910884904E488D"/>
          </w:placeholder>
          <w:showingPlcHdr/>
        </w:sdtPr>
        <w:sdtContent>
          <w:r w:rsidR="00111942" w:rsidRPr="006615F6">
            <w:rPr>
              <w:rStyle w:val="Textedelespacerserv"/>
            </w:rPr>
            <w:t>Cliquez ou appuyez ici pour entrer du texte.</w:t>
          </w:r>
        </w:sdtContent>
      </w:sdt>
    </w:p>
    <w:p w14:paraId="4C527BD5" w14:textId="77777777" w:rsidR="003F13A0" w:rsidRPr="003F13A0" w:rsidRDefault="003F13A0" w:rsidP="003F13A0">
      <w:pPr>
        <w:spacing w:after="0"/>
        <w:ind w:left="360"/>
        <w:rPr>
          <w:rFonts w:cstheme="minorHAnsi"/>
        </w:rPr>
      </w:pPr>
      <w:r w:rsidRPr="003F13A0">
        <w:rPr>
          <w:rFonts w:cstheme="minorHAnsi"/>
        </w:rPr>
        <w:t xml:space="preserve">Adresse mail : </w:t>
      </w:r>
      <w:sdt>
        <w:sdtPr>
          <w:rPr>
            <w:rFonts w:cstheme="minorHAnsi"/>
          </w:rPr>
          <w:id w:val="-2107728865"/>
          <w:placeholder>
            <w:docPart w:val="8595163EC3E5462FBFA13A6B55955AC8"/>
          </w:placeholder>
          <w:showingPlcHdr/>
        </w:sdtPr>
        <w:sdtContent>
          <w:r w:rsidR="00111942" w:rsidRPr="006615F6">
            <w:rPr>
              <w:rStyle w:val="Textedelespacerserv"/>
            </w:rPr>
            <w:t>Cliquez ou appuyez ici pour entrer du texte.</w:t>
          </w:r>
        </w:sdtContent>
      </w:sdt>
    </w:p>
    <w:p w14:paraId="1365696E" w14:textId="77777777" w:rsidR="003F13A0" w:rsidRPr="003F13A0" w:rsidRDefault="003F13A0" w:rsidP="003F13A0">
      <w:pPr>
        <w:spacing w:after="0"/>
        <w:ind w:left="360"/>
        <w:rPr>
          <w:rFonts w:cstheme="minorHAnsi"/>
        </w:rPr>
      </w:pPr>
      <w:r w:rsidRPr="003F13A0">
        <w:rPr>
          <w:rFonts w:cstheme="minorHAnsi"/>
        </w:rPr>
        <w:t xml:space="preserve">Etablissement : </w:t>
      </w:r>
      <w:sdt>
        <w:sdtPr>
          <w:rPr>
            <w:rFonts w:cstheme="minorHAnsi"/>
          </w:rPr>
          <w:id w:val="520832605"/>
          <w:placeholder>
            <w:docPart w:val="0674CDC535C34A8BBEE969134E7C8228"/>
          </w:placeholder>
          <w:showingPlcHdr/>
          <w:comboBox>
            <w:listItem w:value="Direction Générale"/>
            <w:listItem w:displayText="ESAT du Breuil" w:value="ESAT du Breuil"/>
            <w:listItem w:displayText="EANM Harmonie" w:value="EANM Harmonie"/>
            <w:listItem w:displayText="SAVS Alizé" w:value="SAVS Alizé"/>
            <w:listItem w:displayText="AJ Albatros" w:value="AJ Albatros"/>
            <w:listItem w:displayText="SAVS Séniors" w:value="SAVS Séniors"/>
            <w:listItem w:displayText="AJ Séniors" w:value="AJ Séniors"/>
            <w:listItem w:displayText="EANM les Eglantines" w:value="EANM les Eglantines"/>
            <w:listItem w:displayText="AJ les Eglantines" w:value="AJ les Eglantines"/>
            <w:listItem w:displayText="IME Charleville" w:value="IME Charleville"/>
            <w:listItem w:displayText="EEAP Mille Soleils" w:value="EEAP Mille Soleils"/>
            <w:listItem w:displayText="MAS Catalpas" w:value="MAS Catalpas"/>
            <w:listItem w:displayText="MAS Replat" w:value="MAS Replat"/>
            <w:listItem w:displayText="EANM le Mirandis" w:value="EANM le Mirandis"/>
            <w:listItem w:displayText="AJ le Mirandis" w:value="AJ le Mirandis"/>
            <w:listItem w:displayText="EAM le Mirandis" w:value="EAM le Mirandis"/>
            <w:listItem w:displayText="EAM Arc-en-ciel" w:value="EAM Arc-en-ciel"/>
          </w:comboBox>
        </w:sdtPr>
        <w:sdtContent>
          <w:r w:rsidR="00192544" w:rsidRPr="00584785">
            <w:rPr>
              <w:rStyle w:val="Textedelespacerserv"/>
            </w:rPr>
            <w:t>Choisissez un é</w:t>
          </w:r>
          <w:r w:rsidR="003301FA">
            <w:rPr>
              <w:rStyle w:val="Textedelespacerserv"/>
            </w:rPr>
            <w:t>tablissement</w:t>
          </w:r>
          <w:r w:rsidR="00192544" w:rsidRPr="00584785">
            <w:rPr>
              <w:rStyle w:val="Textedelespacerserv"/>
            </w:rPr>
            <w:t>.</w:t>
          </w:r>
        </w:sdtContent>
      </w:sdt>
    </w:p>
    <w:p w14:paraId="348A6CA4" w14:textId="77777777" w:rsidR="003F13A0" w:rsidRPr="003F13A0" w:rsidRDefault="003F13A0" w:rsidP="003F13A0">
      <w:pPr>
        <w:spacing w:after="0"/>
        <w:ind w:left="360"/>
        <w:rPr>
          <w:rFonts w:cstheme="minorHAnsi"/>
        </w:rPr>
      </w:pPr>
      <w:r w:rsidRPr="003F13A0">
        <w:rPr>
          <w:rFonts w:cstheme="minorHAnsi"/>
        </w:rPr>
        <w:t xml:space="preserve">Date du début du contrat en cours : </w:t>
      </w:r>
      <w:sdt>
        <w:sdtPr>
          <w:rPr>
            <w:rFonts w:cstheme="minorHAnsi"/>
          </w:rPr>
          <w:id w:val="-1809472651"/>
          <w:placeholder>
            <w:docPart w:val="2AED1E2923BF4EA4BADFC0FE514C02F0"/>
          </w:placeholder>
          <w:showingPlcHdr/>
        </w:sdtPr>
        <w:sdtContent>
          <w:r w:rsidR="00111942" w:rsidRPr="006615F6">
            <w:rPr>
              <w:rStyle w:val="Textedelespacerserv"/>
            </w:rPr>
            <w:t>Cliquez ou appuyez ici pour entrer du texte.</w:t>
          </w:r>
        </w:sdtContent>
      </w:sdt>
    </w:p>
    <w:p w14:paraId="3D769496" w14:textId="77777777" w:rsidR="00E40850" w:rsidRDefault="00E40850" w:rsidP="00111942">
      <w:pPr>
        <w:jc w:val="both"/>
        <w:rPr>
          <w:rFonts w:cstheme="minorHAnsi"/>
        </w:rPr>
      </w:pPr>
    </w:p>
    <w:p w14:paraId="092F2380" w14:textId="77777777" w:rsidR="001829E3" w:rsidRPr="00111942" w:rsidRDefault="00111942" w:rsidP="00111942">
      <w:pPr>
        <w:jc w:val="both"/>
        <w:rPr>
          <w:rFonts w:cstheme="minorHAnsi"/>
        </w:rPr>
      </w:pPr>
      <w:r w:rsidRPr="00111942">
        <w:rPr>
          <w:rFonts w:cstheme="minorHAnsi"/>
        </w:rPr>
        <w:t>Sollicite l’ouverture d’un Compte Epargne Temps conformément à l’accord en vigueur au sein de l’association et reconnais avoir pris connaissance des règles d’alimentation, d’utilisation et de gestion telles que définies dans l’accord en vigueur</w:t>
      </w:r>
      <w:r>
        <w:rPr>
          <w:rFonts w:cstheme="minorHAnsi"/>
        </w:rPr>
        <w:t>.</w:t>
      </w:r>
    </w:p>
    <w:p w14:paraId="70719347" w14:textId="77777777" w:rsidR="001829E3" w:rsidRPr="002D652F" w:rsidRDefault="001829E3" w:rsidP="001829E3">
      <w:pPr>
        <w:pStyle w:val="Sansinterligne"/>
        <w:rPr>
          <w:rFonts w:cstheme="minorHAnsi"/>
          <w:shd w:val="clear" w:color="auto" w:fill="FFFFFF"/>
        </w:rPr>
      </w:pPr>
    </w:p>
    <w:p w14:paraId="502C0A52" w14:textId="77777777" w:rsidR="00111942" w:rsidRDefault="001829E3" w:rsidP="001829E3">
      <w:pPr>
        <w:rPr>
          <w:rFonts w:cstheme="minorHAnsi"/>
        </w:rPr>
      </w:pPr>
      <w:r w:rsidRPr="00F37BA5">
        <w:rPr>
          <w:rFonts w:cstheme="minorHAnsi"/>
        </w:rPr>
        <w:t xml:space="preserve">Fait à </w:t>
      </w:r>
      <w:sdt>
        <w:sdtPr>
          <w:rPr>
            <w:rFonts w:cstheme="minorHAnsi"/>
          </w:rPr>
          <w:id w:val="-1246409639"/>
          <w:placeholder>
            <w:docPart w:val="39A0B97CF56D442F991780414D2E6E9D"/>
          </w:placeholder>
          <w:showingPlcHdr/>
        </w:sdtPr>
        <w:sdtContent>
          <w:r w:rsidR="00E40850" w:rsidRPr="006615F6">
            <w:rPr>
              <w:rStyle w:val="Textedelespacerserv"/>
            </w:rPr>
            <w:t>Cliquez ou appuyez ici pour entrer du texte.</w:t>
          </w:r>
        </w:sdtContent>
      </w:sdt>
      <w:r w:rsidR="00E40850" w:rsidRPr="00F37BA5">
        <w:rPr>
          <w:rFonts w:cstheme="minorHAnsi"/>
        </w:rPr>
        <w:t xml:space="preserve"> </w:t>
      </w:r>
      <w:r w:rsidR="00E40850">
        <w:rPr>
          <w:rFonts w:cstheme="minorHAnsi"/>
        </w:rPr>
        <w:t xml:space="preserve">, </w:t>
      </w:r>
      <w:r w:rsidRPr="00F37BA5">
        <w:rPr>
          <w:rFonts w:cstheme="minorHAnsi"/>
        </w:rPr>
        <w:t xml:space="preserve">le </w:t>
      </w:r>
      <w:sdt>
        <w:sdtPr>
          <w:rPr>
            <w:rFonts w:cstheme="minorHAnsi"/>
          </w:rPr>
          <w:id w:val="-1760284155"/>
          <w:placeholder>
            <w:docPart w:val="0A49CA3386074AB0BD0B359EFE09CC28"/>
          </w:placeholder>
          <w:showingPlcHdr/>
        </w:sdtPr>
        <w:sdtContent>
          <w:r w:rsidR="00E40850" w:rsidRPr="006615F6">
            <w:rPr>
              <w:rStyle w:val="Textedelespacerserv"/>
            </w:rPr>
            <w:t>Cliquez ou appuyez ici pour entrer du texte.</w:t>
          </w:r>
        </w:sdtContent>
      </w:sdt>
    </w:p>
    <w:p w14:paraId="4494CB9F" w14:textId="77777777" w:rsidR="00F412B0" w:rsidRDefault="00F412B0" w:rsidP="001829E3">
      <w:pPr>
        <w:rPr>
          <w:rFonts w:cstheme="minorHAnsi"/>
        </w:rPr>
      </w:pPr>
    </w:p>
    <w:p w14:paraId="1B5478D1" w14:textId="77777777" w:rsidR="00B606F5" w:rsidRDefault="00111942" w:rsidP="000269DF">
      <w:pPr>
        <w:spacing w:after="0"/>
        <w:rPr>
          <w:rFonts w:cstheme="minorHAnsi"/>
          <w:i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0269DF">
        <w:rPr>
          <w:rFonts w:cstheme="minorHAnsi"/>
        </w:rPr>
        <w:tab/>
      </w:r>
      <w:r w:rsidR="000269DF">
        <w:rPr>
          <w:rFonts w:cstheme="minorHAnsi"/>
        </w:rPr>
        <w:tab/>
      </w:r>
      <w:r w:rsidR="000269DF">
        <w:rPr>
          <w:rFonts w:cstheme="minorHAnsi"/>
        </w:rPr>
        <w:tab/>
      </w:r>
      <w:r w:rsidR="000269DF" w:rsidRPr="00F37BA5">
        <w:rPr>
          <w:rFonts w:cstheme="minorHAnsi"/>
        </w:rPr>
        <w:t>Signatu</w:t>
      </w:r>
      <w:r w:rsidR="000269DF" w:rsidRPr="00F37BA5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C86C206" wp14:editId="28CE17A1">
                <wp:simplePos x="0" y="0"/>
                <wp:positionH relativeFrom="margin">
                  <wp:posOffset>3128645</wp:posOffset>
                </wp:positionH>
                <wp:positionV relativeFrom="paragraph">
                  <wp:posOffset>335915</wp:posOffset>
                </wp:positionV>
                <wp:extent cx="2232837" cy="956930"/>
                <wp:effectExtent l="0" t="0" r="15240" b="15240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2837" cy="95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DFC63D" w14:textId="77777777" w:rsidR="000269DF" w:rsidRDefault="000269DF" w:rsidP="000269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86C206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46.35pt;margin-top:26.45pt;width:175.8pt;height:75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">
                <v:textbox>
                  <w:txbxContent>
                    <w:p w14:paraId="79DFC63D" w14:textId="77777777" w:rsidR="000269DF" w:rsidRDefault="000269DF" w:rsidP="000269DF"/>
                  </w:txbxContent>
                </v:textbox>
                <w10:wrap anchorx="margin"/>
              </v:shape>
            </w:pict>
          </mc:Fallback>
        </mc:AlternateContent>
      </w:r>
      <w:r w:rsidR="00F412B0">
        <w:rPr>
          <w:rFonts w:cstheme="minorHAnsi"/>
        </w:rPr>
        <w:t>re</w:t>
      </w:r>
      <w:r>
        <w:rPr>
          <w:rFonts w:cstheme="minorHAnsi"/>
        </w:rPr>
        <w:tab/>
      </w:r>
      <w:r>
        <w:rPr>
          <w:rFonts w:cstheme="minorHAnsi"/>
        </w:rPr>
        <w:tab/>
      </w:r>
      <w:r w:rsidR="000269DF">
        <w:rPr>
          <w:rFonts w:cstheme="minorHAnsi"/>
          <w:i/>
        </w:rPr>
        <w:tab/>
      </w:r>
      <w:r w:rsidR="000269DF">
        <w:rPr>
          <w:rFonts w:cstheme="minorHAnsi"/>
          <w:i/>
        </w:rPr>
        <w:tab/>
      </w:r>
      <w:r w:rsidR="000269DF">
        <w:rPr>
          <w:rFonts w:cstheme="minorHAnsi"/>
          <w:i/>
        </w:rPr>
        <w:tab/>
      </w:r>
      <w:r w:rsidR="000269DF">
        <w:rPr>
          <w:rFonts w:cstheme="minorHAnsi"/>
          <w:i/>
        </w:rPr>
        <w:tab/>
      </w:r>
    </w:p>
    <w:p w14:paraId="12ABAC8A" w14:textId="77777777" w:rsidR="00F412B0" w:rsidRPr="00F412B0" w:rsidRDefault="00F412B0" w:rsidP="00F412B0">
      <w:pPr>
        <w:rPr>
          <w:rFonts w:cstheme="minorHAnsi"/>
        </w:rPr>
      </w:pPr>
    </w:p>
    <w:p w14:paraId="5F06EFF7" w14:textId="77777777" w:rsidR="00F412B0" w:rsidRPr="00F412B0" w:rsidRDefault="00F412B0" w:rsidP="00F412B0">
      <w:pPr>
        <w:rPr>
          <w:rFonts w:cstheme="minorHAnsi"/>
        </w:rPr>
      </w:pPr>
    </w:p>
    <w:p w14:paraId="2830BBA9" w14:textId="77777777" w:rsidR="00F412B0" w:rsidRPr="00F412B0" w:rsidRDefault="00F412B0" w:rsidP="00F412B0">
      <w:pPr>
        <w:rPr>
          <w:rFonts w:cstheme="minorHAnsi"/>
        </w:rPr>
      </w:pPr>
    </w:p>
    <w:p w14:paraId="709C0F91" w14:textId="77777777" w:rsidR="00F412B0" w:rsidRPr="00F412B0" w:rsidRDefault="00F412B0" w:rsidP="00F412B0">
      <w:pPr>
        <w:rPr>
          <w:rFonts w:cstheme="minorHAnsi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56D3EDA" wp14:editId="4B10EFFC">
                <wp:simplePos x="0" y="0"/>
                <wp:positionH relativeFrom="margin">
                  <wp:posOffset>-618490</wp:posOffset>
                </wp:positionH>
                <wp:positionV relativeFrom="paragraph">
                  <wp:posOffset>379730</wp:posOffset>
                </wp:positionV>
                <wp:extent cx="7136765" cy="121920"/>
                <wp:effectExtent l="0" t="0" r="0" b="11430"/>
                <wp:wrapNone/>
                <wp:docPr id="4" name="Groupe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6765" cy="121920"/>
                          <a:chOff x="0" y="152400"/>
                          <a:chExt cx="7136793" cy="876300"/>
                        </a:xfrm>
                      </wpg:grpSpPr>
                      <wps:wsp>
                        <wps:cNvPr id="7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2652257" y="152400"/>
                            <a:ext cx="4484536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812100" w14:textId="77777777" w:rsidR="00F412B0" w:rsidRPr="00BF6793" w:rsidRDefault="00F412B0" w:rsidP="00F412B0">
                              <w:pPr>
                                <w:jc w:val="center"/>
                                <w:rPr>
                                  <w:b/>
                                  <w:sz w:val="4"/>
                                  <w:szCs w:val="4"/>
                                </w:rPr>
                              </w:pPr>
                            </w:p>
                            <w:p w14:paraId="49DBD6EA" w14:textId="77777777" w:rsidR="00F412B0" w:rsidRPr="002D7E74" w:rsidRDefault="00F412B0" w:rsidP="00F412B0">
                              <w:pPr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</w:p>
                            <w:p w14:paraId="11D0A7A7" w14:textId="77777777" w:rsidR="00F412B0" w:rsidRPr="00912698" w:rsidRDefault="00F412B0" w:rsidP="00F412B0">
                              <w:pPr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8" name="Connecteur droit 8"/>
                        <wps:cNvCnPr/>
                        <wps:spPr>
                          <a:xfrm>
                            <a:off x="0" y="962025"/>
                            <a:ext cx="699135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6D3EDA" id="Groupe 4" o:spid="_x0000_s1027" style="position:absolute;margin-left:-48.7pt;margin-top:29.9pt;width:561.95pt;height:9.6pt;z-index:251665408;mso-position-horizontal-relative:margin;mso-width-relative:margin;mso-height-relative:margin" coordorigin=",1524" coordsize="71367,8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">
                <v:shape id="_x0000_s1028" type="#_x0000_t202" style="position:absolute;left:26522;top:1524;width:44845;height:8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<v:textbox>
                    <w:txbxContent>
                      <w:p w14:paraId="59812100" w14:textId="77777777" w:rsidR="00F412B0" w:rsidRPr="00BF6793" w:rsidRDefault="00F412B0" w:rsidP="00F412B0">
                        <w:pPr>
                          <w:jc w:val="center"/>
                          <w:rPr>
                            <w:b/>
                            <w:sz w:val="4"/>
                            <w:szCs w:val="4"/>
                          </w:rPr>
                        </w:pPr>
                      </w:p>
                      <w:p w14:paraId="49DBD6EA" w14:textId="77777777" w:rsidR="00F412B0" w:rsidRPr="002D7E74" w:rsidRDefault="00F412B0" w:rsidP="00F412B0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11D0A7A7" w14:textId="77777777" w:rsidR="00F412B0" w:rsidRPr="00912698" w:rsidRDefault="00F412B0" w:rsidP="00F412B0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line id="Connecteur droit 8" o:spid="_x0000_s1029" style="position:absolute;visibility:visible;mso-wrap-style:square" from="0,9620" to="69913,9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" strokecolor="black [3213]" strokeweight="1.5pt">
                  <v:stroke joinstyle="miter"/>
                </v:line>
                <w10:wrap anchorx="margin"/>
              </v:group>
            </w:pict>
          </mc:Fallback>
        </mc:AlternateContent>
      </w:r>
    </w:p>
    <w:p w14:paraId="2E0E3154" w14:textId="77777777" w:rsidR="00F412B0" w:rsidRDefault="00F412B0" w:rsidP="00F412B0">
      <w:pPr>
        <w:tabs>
          <w:tab w:val="left" w:pos="2796"/>
        </w:tabs>
        <w:rPr>
          <w:rFonts w:cstheme="minorHAnsi"/>
        </w:rPr>
      </w:pPr>
    </w:p>
    <w:p w14:paraId="71871C89" w14:textId="77777777" w:rsidR="00F412B0" w:rsidRPr="00F412B0" w:rsidRDefault="00F412B0" w:rsidP="00F412B0">
      <w:pPr>
        <w:jc w:val="center"/>
        <w:rPr>
          <w:rFonts w:cstheme="minorHAnsi"/>
        </w:rPr>
      </w:pPr>
      <w:r>
        <w:rPr>
          <w:rFonts w:cstheme="minorHAnsi"/>
        </w:rPr>
        <w:tab/>
      </w:r>
      <w:r w:rsidRPr="00F412B0">
        <w:rPr>
          <w:b/>
          <w:bCs/>
          <w:sz w:val="24"/>
          <w:szCs w:val="24"/>
        </w:rPr>
        <w:t>RESERVE AU SERVICE RH</w:t>
      </w:r>
    </w:p>
    <w:tbl>
      <w:tblPr>
        <w:tblStyle w:val="Grilledutableau"/>
        <w:tblW w:w="9298" w:type="dxa"/>
        <w:tblInd w:w="-147" w:type="dxa"/>
        <w:tblLook w:val="04A0" w:firstRow="1" w:lastRow="0" w:firstColumn="1" w:lastColumn="0" w:noHBand="0" w:noVBand="1"/>
      </w:tblPr>
      <w:tblGrid>
        <w:gridCol w:w="9298"/>
      </w:tblGrid>
      <w:tr w:rsidR="008A027B" w14:paraId="72A8327A" w14:textId="77777777" w:rsidTr="008A027B">
        <w:trPr>
          <w:trHeight w:val="2196"/>
        </w:trPr>
        <w:tc>
          <w:tcPr>
            <w:tcW w:w="9298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675E9660" w14:textId="77777777" w:rsidR="008A027B" w:rsidRPr="008A027B" w:rsidRDefault="008A027B" w:rsidP="008A027B">
            <w:pPr>
              <w:spacing w:line="360" w:lineRule="auto"/>
              <w:rPr>
                <w:sz w:val="32"/>
                <w:szCs w:val="32"/>
              </w:rPr>
            </w:pPr>
            <w:r w:rsidRPr="00F412B0">
              <w:rPr>
                <w:sz w:val="28"/>
                <w:szCs w:val="28"/>
              </w:rPr>
              <w:t>Ancienneté continue 1 an minimum :</w:t>
            </w:r>
          </w:p>
          <w:p w14:paraId="32BBBC37" w14:textId="77777777" w:rsidR="008A027B" w:rsidRPr="00F412B0" w:rsidRDefault="00000000" w:rsidP="008A027B">
            <w:pPr>
              <w:pStyle w:val="Paragraphedeliste"/>
              <w:spacing w:line="360" w:lineRule="auto"/>
              <w:ind w:left="643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859774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027B" w:rsidRPr="00F412B0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8A027B" w:rsidRPr="00F412B0">
              <w:rPr>
                <w:sz w:val="28"/>
                <w:szCs w:val="28"/>
              </w:rPr>
              <w:t xml:space="preserve">Oui      CET ouvert le :  </w:t>
            </w:r>
            <w:sdt>
              <w:sdtPr>
                <w:rPr>
                  <w:rFonts w:cstheme="minorHAnsi"/>
                </w:rPr>
                <w:id w:val="-631552513"/>
                <w:placeholder>
                  <w:docPart w:val="3909459923B048A0ADFBD0A55E15D517"/>
                </w:placeholder>
                <w:showingPlcHdr/>
              </w:sdtPr>
              <w:sdtContent>
                <w:r w:rsidR="008A027B" w:rsidRPr="006615F6">
                  <w:rPr>
                    <w:rStyle w:val="Textedelespacerserv"/>
                  </w:rPr>
                  <w:t>Cliquez ou appuyez ici pour entrer du texte.</w:t>
                </w:r>
              </w:sdtContent>
            </w:sdt>
            <w:r w:rsidR="008A027B" w:rsidRPr="00F412B0">
              <w:rPr>
                <w:sz w:val="28"/>
                <w:szCs w:val="28"/>
              </w:rPr>
              <w:t xml:space="preserve">                               </w:t>
            </w:r>
          </w:p>
          <w:p w14:paraId="67304D90" w14:textId="77777777" w:rsidR="008A027B" w:rsidRPr="00F412B0" w:rsidRDefault="00000000" w:rsidP="008A027B">
            <w:pPr>
              <w:pStyle w:val="Paragraphedeliste"/>
              <w:spacing w:line="360" w:lineRule="auto"/>
              <w:ind w:left="643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1685352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027B" w:rsidRPr="00F412B0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8A027B" w:rsidRPr="00F412B0">
              <w:rPr>
                <w:sz w:val="28"/>
                <w:szCs w:val="28"/>
              </w:rPr>
              <w:t>Non</w:t>
            </w:r>
            <w:r w:rsidR="008A027B">
              <w:rPr>
                <w:sz w:val="28"/>
                <w:szCs w:val="28"/>
              </w:rPr>
              <w:tab/>
              <w:t xml:space="preserve">   Commentaire : </w:t>
            </w:r>
            <w:sdt>
              <w:sdtPr>
                <w:rPr>
                  <w:rFonts w:cstheme="minorHAnsi"/>
                </w:rPr>
                <w:id w:val="1164588108"/>
                <w:placeholder>
                  <w:docPart w:val="5316407A95D841079F0BC5725EAA67BD"/>
                </w:placeholder>
                <w:showingPlcHdr/>
              </w:sdtPr>
              <w:sdtContent>
                <w:r w:rsidR="008A027B" w:rsidRPr="006615F6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14:paraId="431C875F" w14:textId="77777777" w:rsidR="008A027B" w:rsidRPr="00F412B0" w:rsidRDefault="008A027B" w:rsidP="008A027B">
            <w:pPr>
              <w:pStyle w:val="Paragraphedeliste"/>
              <w:spacing w:line="360" w:lineRule="auto"/>
              <w:ind w:left="643"/>
              <w:rPr>
                <w:sz w:val="28"/>
                <w:szCs w:val="28"/>
              </w:rPr>
            </w:pPr>
            <w:r w:rsidRPr="00F412B0">
              <w:rPr>
                <w:sz w:val="28"/>
                <w:szCs w:val="28"/>
              </w:rPr>
              <w:t xml:space="preserve">Information transmise au salarié le : </w:t>
            </w:r>
            <w:sdt>
              <w:sdtPr>
                <w:rPr>
                  <w:rFonts w:cstheme="minorHAnsi"/>
                </w:rPr>
                <w:id w:val="-1720119369"/>
                <w:placeholder>
                  <w:docPart w:val="7F512C7DABA74A1482AE9A082D9B88C9"/>
                </w:placeholder>
                <w:showingPlcHdr/>
              </w:sdtPr>
              <w:sdtContent>
                <w:r w:rsidRPr="006615F6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14:paraId="38821D3B" w14:textId="77777777" w:rsidR="008A027B" w:rsidRPr="008A027B" w:rsidRDefault="008A027B" w:rsidP="00F412B0">
            <w:pPr>
              <w:rPr>
                <w:sz w:val="6"/>
                <w:szCs w:val="6"/>
              </w:rPr>
            </w:pPr>
          </w:p>
        </w:tc>
      </w:tr>
    </w:tbl>
    <w:p w14:paraId="39A56E8D" w14:textId="77777777" w:rsidR="00F412B0" w:rsidRDefault="00F412B0" w:rsidP="00F412B0"/>
    <w:p w14:paraId="1A8EF75C" w14:textId="77777777" w:rsidR="00F412B0" w:rsidRDefault="00F412B0" w:rsidP="00F412B0"/>
    <w:p w14:paraId="79B4399E" w14:textId="77777777" w:rsidR="00F412B0" w:rsidRDefault="00F412B0" w:rsidP="00F412B0"/>
    <w:p w14:paraId="12136141" w14:textId="77777777" w:rsidR="00F412B0" w:rsidRPr="00F412B0" w:rsidRDefault="00F412B0" w:rsidP="00F412B0">
      <w:pPr>
        <w:tabs>
          <w:tab w:val="left" w:pos="6300"/>
        </w:tabs>
        <w:rPr>
          <w:rFonts w:cstheme="minorHAnsi"/>
        </w:rPr>
      </w:pPr>
    </w:p>
    <w:sectPr w:rsidR="00F412B0" w:rsidRPr="00F412B0" w:rsidSect="0057351B">
      <w:headerReference w:type="default" r:id="rId9"/>
      <w:footerReference w:type="default" r:id="rId10"/>
      <w:pgSz w:w="11906" w:h="16838"/>
      <w:pgMar w:top="226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9102A" w14:textId="77777777" w:rsidR="002A3471" w:rsidRDefault="002A3471" w:rsidP="009D2522">
      <w:pPr>
        <w:spacing w:after="0" w:line="240" w:lineRule="auto"/>
      </w:pPr>
      <w:r>
        <w:separator/>
      </w:r>
    </w:p>
  </w:endnote>
  <w:endnote w:type="continuationSeparator" w:id="0">
    <w:p w14:paraId="4A8C99EB" w14:textId="77777777" w:rsidR="002A3471" w:rsidRDefault="002A3471" w:rsidP="009D2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50567" w14:textId="77777777" w:rsidR="009D2522" w:rsidRPr="00E92FAD" w:rsidRDefault="009D2522" w:rsidP="009D2522">
    <w:pPr>
      <w:pStyle w:val="Pieddepage"/>
      <w:tabs>
        <w:tab w:val="clear" w:pos="9072"/>
        <w:tab w:val="right" w:pos="9781"/>
      </w:tabs>
      <w:ind w:left="-851" w:right="-709"/>
      <w:rPr>
        <w:color w:val="808080" w:themeColor="background1" w:themeShade="80"/>
        <w:sz w:val="18"/>
      </w:rPr>
    </w:pPr>
    <w:r w:rsidRPr="00E92FAD">
      <w:rPr>
        <w:noProof/>
        <w:color w:val="808080" w:themeColor="background1" w:themeShade="80"/>
        <w:sz w:val="18"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75B159" wp14:editId="2D21845E">
              <wp:simplePos x="0" y="0"/>
              <wp:positionH relativeFrom="column">
                <wp:posOffset>-623570</wp:posOffset>
              </wp:positionH>
              <wp:positionV relativeFrom="paragraph">
                <wp:posOffset>-120650</wp:posOffset>
              </wp:positionV>
              <wp:extent cx="6943725" cy="0"/>
              <wp:effectExtent l="0" t="0" r="28575" b="19050"/>
              <wp:wrapNone/>
              <wp:docPr id="6" name="Connecteur droi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943725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3C2BCE1" id="Connecteur droit 6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9.1pt,-9.5pt" to="497.6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" strokecolor="black [3213]" strokeweight="1.5pt">
              <v:stroke joinstyle="miter"/>
            </v:line>
          </w:pict>
        </mc:Fallback>
      </mc:AlternateContent>
    </w:r>
    <w:r w:rsidR="00C97A95">
      <w:rPr>
        <w:color w:val="808080" w:themeColor="background1" w:themeShade="80"/>
        <w:sz w:val="18"/>
      </w:rPr>
      <w:t xml:space="preserve">E45.01 PBBS Formulaire ouverture CET </w:t>
    </w:r>
    <w:r w:rsidR="00E92FAD" w:rsidRPr="00E92FAD">
      <w:rPr>
        <w:color w:val="808080" w:themeColor="background1" w:themeShade="80"/>
        <w:sz w:val="18"/>
      </w:rPr>
      <w:t>V</w:t>
    </w:r>
    <w:r w:rsidR="00C97A95">
      <w:rPr>
        <w:color w:val="808080" w:themeColor="background1" w:themeShade="80"/>
        <w:sz w:val="18"/>
      </w:rPr>
      <w:t>1</w:t>
    </w:r>
    <w:r w:rsidRPr="00E92FAD">
      <w:rPr>
        <w:color w:val="808080" w:themeColor="background1" w:themeShade="80"/>
        <w:sz w:val="18"/>
      </w:rPr>
      <w:tab/>
    </w:r>
    <w:r w:rsidRPr="00E92FAD">
      <w:rPr>
        <w:color w:val="808080" w:themeColor="background1" w:themeShade="80"/>
        <w:sz w:val="18"/>
      </w:rPr>
      <w:fldChar w:fldCharType="begin"/>
    </w:r>
    <w:r w:rsidRPr="00E92FAD">
      <w:rPr>
        <w:color w:val="808080" w:themeColor="background1" w:themeShade="80"/>
        <w:sz w:val="18"/>
      </w:rPr>
      <w:instrText xml:space="preserve"> PAGE   \* MERGEFORMAT </w:instrText>
    </w:r>
    <w:r w:rsidRPr="00E92FAD">
      <w:rPr>
        <w:color w:val="808080" w:themeColor="background1" w:themeShade="80"/>
        <w:sz w:val="18"/>
      </w:rPr>
      <w:fldChar w:fldCharType="separate"/>
    </w:r>
    <w:r w:rsidR="0001514C">
      <w:rPr>
        <w:noProof/>
        <w:color w:val="808080" w:themeColor="background1" w:themeShade="80"/>
        <w:sz w:val="18"/>
      </w:rPr>
      <w:t>2</w:t>
    </w:r>
    <w:r w:rsidRPr="00E92FAD">
      <w:rPr>
        <w:color w:val="808080" w:themeColor="background1" w:themeShade="80"/>
        <w:sz w:val="18"/>
      </w:rPr>
      <w:fldChar w:fldCharType="end"/>
    </w:r>
    <w:r w:rsidRPr="00E92FAD">
      <w:rPr>
        <w:color w:val="808080" w:themeColor="background1" w:themeShade="80"/>
        <w:sz w:val="18"/>
      </w:rPr>
      <w:t>/</w:t>
    </w:r>
    <w:r w:rsidRPr="00E92FAD">
      <w:rPr>
        <w:color w:val="808080" w:themeColor="background1" w:themeShade="80"/>
        <w:sz w:val="18"/>
      </w:rPr>
      <w:fldChar w:fldCharType="begin"/>
    </w:r>
    <w:r w:rsidRPr="00E92FAD">
      <w:rPr>
        <w:color w:val="808080" w:themeColor="background1" w:themeShade="80"/>
        <w:sz w:val="18"/>
      </w:rPr>
      <w:instrText xml:space="preserve"> NUMPAGES   \* MERGEFORMAT </w:instrText>
    </w:r>
    <w:r w:rsidRPr="00E92FAD">
      <w:rPr>
        <w:color w:val="808080" w:themeColor="background1" w:themeShade="80"/>
        <w:sz w:val="18"/>
      </w:rPr>
      <w:fldChar w:fldCharType="separate"/>
    </w:r>
    <w:r w:rsidR="0001514C">
      <w:rPr>
        <w:noProof/>
        <w:color w:val="808080" w:themeColor="background1" w:themeShade="80"/>
        <w:sz w:val="18"/>
      </w:rPr>
      <w:t>2</w:t>
    </w:r>
    <w:r w:rsidRPr="00E92FAD">
      <w:rPr>
        <w:color w:val="808080" w:themeColor="background1" w:themeShade="80"/>
        <w:sz w:val="18"/>
      </w:rPr>
      <w:fldChar w:fldCharType="end"/>
    </w:r>
    <w:r w:rsidR="0014525C" w:rsidRPr="00E92FAD">
      <w:rPr>
        <w:color w:val="808080" w:themeColor="background1" w:themeShade="80"/>
        <w:sz w:val="18"/>
      </w:rPr>
      <w:tab/>
    </w:r>
    <w:r w:rsidR="003301FA">
      <w:rPr>
        <w:color w:val="808080" w:themeColor="background1" w:themeShade="80"/>
        <w:sz w:val="18"/>
      </w:rPr>
      <w:t>17/07/2026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7C421" w14:textId="77777777" w:rsidR="002A3471" w:rsidRDefault="002A3471" w:rsidP="009D2522">
      <w:pPr>
        <w:spacing w:after="0" w:line="240" w:lineRule="auto"/>
      </w:pPr>
      <w:r>
        <w:separator/>
      </w:r>
    </w:p>
  </w:footnote>
  <w:footnote w:type="continuationSeparator" w:id="0">
    <w:p w14:paraId="250694D9" w14:textId="77777777" w:rsidR="002A3471" w:rsidRDefault="002A3471" w:rsidP="009D2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65F20" w14:textId="77777777" w:rsidR="009D2522" w:rsidRDefault="00F412B0">
    <w:pPr>
      <w:pStyle w:val="En-tte"/>
    </w:pPr>
    <w:r>
      <w:rPr>
        <w:noProof/>
        <w:lang w:eastAsia="fr-FR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F99B684" wp14:editId="56FBBF57">
              <wp:simplePos x="0" y="0"/>
              <wp:positionH relativeFrom="margin">
                <wp:posOffset>-633730</wp:posOffset>
              </wp:positionH>
              <wp:positionV relativeFrom="paragraph">
                <wp:posOffset>-31115</wp:posOffset>
              </wp:positionV>
              <wp:extent cx="7136765" cy="929640"/>
              <wp:effectExtent l="0" t="0" r="0" b="3810"/>
              <wp:wrapNone/>
              <wp:docPr id="5" name="Groupe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36765" cy="929640"/>
                        <a:chOff x="0" y="152400"/>
                        <a:chExt cx="7136793" cy="876300"/>
                      </a:xfrm>
                    </wpg:grpSpPr>
                    <wps:wsp>
                      <wps:cNvPr id="1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2652257" y="152400"/>
                          <a:ext cx="4484536" cy="876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400C98" w14:textId="77777777" w:rsidR="009D2522" w:rsidRPr="00BF6793" w:rsidRDefault="009D2522" w:rsidP="009D2522">
                            <w:pPr>
                              <w:jc w:val="center"/>
                              <w:rPr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153000F5" w14:textId="77777777" w:rsidR="002D7E74" w:rsidRPr="002D7E74" w:rsidRDefault="002D7E74" w:rsidP="002D7E74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D7E7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FORMULAIRE DEMANDE OUVERTURE D’UN COMPTE EPARGNE TEMPS (CET)</w:t>
                            </w:r>
                          </w:p>
                          <w:p w14:paraId="6DA17365" w14:textId="77777777" w:rsidR="00DB1060" w:rsidRPr="00912698" w:rsidRDefault="00DB1060" w:rsidP="001829E3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3" name="Connecteur droit 3"/>
                      <wps:cNvCnPr/>
                      <wps:spPr>
                        <a:xfrm>
                          <a:off x="0" y="962025"/>
                          <a:ext cx="69913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F99B684" id="Groupe 5" o:spid="_x0000_s1030" style="position:absolute;margin-left:-49.9pt;margin-top:-2.45pt;width:561.95pt;height:73.2pt;z-index:251659264;mso-position-horizontal-relative:margin;mso-width-relative:margin;mso-height-relative:margin" coordorigin=",1524" coordsize="71367,8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left:26522;top:1524;width:44845;height:8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" filled="f" stroked="f">
                <v:textbox>
                  <w:txbxContent>
                    <w:p w14:paraId="55400C98" w14:textId="77777777" w:rsidR="009D2522" w:rsidRPr="00BF6793" w:rsidRDefault="009D2522" w:rsidP="009D2522">
                      <w:pPr>
                        <w:jc w:val="center"/>
                        <w:rPr>
                          <w:b/>
                          <w:sz w:val="4"/>
                          <w:szCs w:val="4"/>
                        </w:rPr>
                      </w:pPr>
                    </w:p>
                    <w:p w14:paraId="153000F5" w14:textId="77777777" w:rsidR="002D7E74" w:rsidRPr="002D7E74" w:rsidRDefault="002D7E74" w:rsidP="002D7E74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2D7E74">
                        <w:rPr>
                          <w:b/>
                          <w:bCs/>
                          <w:sz w:val="28"/>
                          <w:szCs w:val="28"/>
                        </w:rPr>
                        <w:t>FORMULAIRE DEMANDE OUVERTURE D’UN COMPTE EPARGNE TEMPS (CET)</w:t>
                      </w:r>
                    </w:p>
                    <w:p w14:paraId="6DA17365" w14:textId="77777777" w:rsidR="00DB1060" w:rsidRPr="00912698" w:rsidRDefault="00DB1060" w:rsidP="001829E3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v:line id="Connecteur droit 3" o:spid="_x0000_s1032" style="position:absolute;visibility:visible;mso-wrap-style:square" from="0,9620" to="69913,9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" strokecolor="black [3213]" strokeweight="1.5pt">
                <v:stroke joinstyle="miter"/>
              </v:line>
              <w10:wrap anchorx="margin"/>
            </v:group>
          </w:pict>
        </mc:Fallback>
      </mc:AlternateContent>
    </w:r>
    <w:r w:rsidR="00BE68F9" w:rsidRPr="00BE68F9">
      <w:rPr>
        <w:noProof/>
      </w:rPr>
      <w:drawing>
        <wp:anchor distT="0" distB="0" distL="114300" distR="114300" simplePos="0" relativeHeight="251664384" behindDoc="1" locked="0" layoutInCell="1" allowOverlap="1" wp14:anchorId="12E86132" wp14:editId="77E586EA">
          <wp:simplePos x="0" y="0"/>
          <wp:positionH relativeFrom="column">
            <wp:posOffset>-804545</wp:posOffset>
          </wp:positionH>
          <wp:positionV relativeFrom="paragraph">
            <wp:posOffset>-402590</wp:posOffset>
          </wp:positionV>
          <wp:extent cx="3051810" cy="1402715"/>
          <wp:effectExtent l="0" t="0" r="0" b="0"/>
          <wp:wrapNone/>
          <wp:docPr id="11" name="Imag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EFC"/>
                      </a:clrFrom>
                      <a:clrTo>
                        <a:srgbClr val="FFFEFC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1810" cy="1402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47A18"/>
    <w:multiLevelType w:val="hybridMultilevel"/>
    <w:tmpl w:val="C3C6325C"/>
    <w:lvl w:ilvl="0" w:tplc="36DCDC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13225"/>
    <w:multiLevelType w:val="hybridMultilevel"/>
    <w:tmpl w:val="7324B6A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C0814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EF1140F"/>
    <w:multiLevelType w:val="hybridMultilevel"/>
    <w:tmpl w:val="7AC079FC"/>
    <w:lvl w:ilvl="0" w:tplc="1826EBB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8B3909"/>
    <w:multiLevelType w:val="hybridMultilevel"/>
    <w:tmpl w:val="477827C8"/>
    <w:lvl w:ilvl="0" w:tplc="1CBC97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586B6E"/>
    <w:multiLevelType w:val="multilevel"/>
    <w:tmpl w:val="3B104BB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3FA0E50"/>
    <w:multiLevelType w:val="hybridMultilevel"/>
    <w:tmpl w:val="7564F9E2"/>
    <w:lvl w:ilvl="0" w:tplc="8F4E35E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8F6B18"/>
    <w:multiLevelType w:val="hybridMultilevel"/>
    <w:tmpl w:val="AB76434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056B45"/>
    <w:multiLevelType w:val="multilevel"/>
    <w:tmpl w:val="FB489F1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51F48A4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F70244A"/>
    <w:multiLevelType w:val="hybridMultilevel"/>
    <w:tmpl w:val="256612F0"/>
    <w:lvl w:ilvl="0" w:tplc="7936A9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CA6FDA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2C73B34"/>
    <w:multiLevelType w:val="hybridMultilevel"/>
    <w:tmpl w:val="0A3C15B2"/>
    <w:lvl w:ilvl="0" w:tplc="9D7C0BD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125" w:hanging="360"/>
      </w:pPr>
    </w:lvl>
    <w:lvl w:ilvl="2" w:tplc="040C001B" w:tentative="1">
      <w:start w:val="1"/>
      <w:numFmt w:val="lowerRoman"/>
      <w:lvlText w:val="%3."/>
      <w:lvlJc w:val="right"/>
      <w:pPr>
        <w:ind w:left="1845" w:hanging="180"/>
      </w:pPr>
    </w:lvl>
    <w:lvl w:ilvl="3" w:tplc="040C000F" w:tentative="1">
      <w:start w:val="1"/>
      <w:numFmt w:val="decimal"/>
      <w:lvlText w:val="%4."/>
      <w:lvlJc w:val="left"/>
      <w:pPr>
        <w:ind w:left="2565" w:hanging="360"/>
      </w:pPr>
    </w:lvl>
    <w:lvl w:ilvl="4" w:tplc="040C0019" w:tentative="1">
      <w:start w:val="1"/>
      <w:numFmt w:val="lowerLetter"/>
      <w:lvlText w:val="%5."/>
      <w:lvlJc w:val="left"/>
      <w:pPr>
        <w:ind w:left="3285" w:hanging="360"/>
      </w:pPr>
    </w:lvl>
    <w:lvl w:ilvl="5" w:tplc="040C001B" w:tentative="1">
      <w:start w:val="1"/>
      <w:numFmt w:val="lowerRoman"/>
      <w:lvlText w:val="%6."/>
      <w:lvlJc w:val="right"/>
      <w:pPr>
        <w:ind w:left="4005" w:hanging="180"/>
      </w:pPr>
    </w:lvl>
    <w:lvl w:ilvl="6" w:tplc="040C000F" w:tentative="1">
      <w:start w:val="1"/>
      <w:numFmt w:val="decimal"/>
      <w:lvlText w:val="%7."/>
      <w:lvlJc w:val="left"/>
      <w:pPr>
        <w:ind w:left="4725" w:hanging="360"/>
      </w:pPr>
    </w:lvl>
    <w:lvl w:ilvl="7" w:tplc="040C0019" w:tentative="1">
      <w:start w:val="1"/>
      <w:numFmt w:val="lowerLetter"/>
      <w:lvlText w:val="%8."/>
      <w:lvlJc w:val="left"/>
      <w:pPr>
        <w:ind w:left="5445" w:hanging="360"/>
      </w:pPr>
    </w:lvl>
    <w:lvl w:ilvl="8" w:tplc="040C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3" w15:restartNumberingAfterBreak="0">
    <w:nsid w:val="652046AF"/>
    <w:multiLevelType w:val="hybridMultilevel"/>
    <w:tmpl w:val="FAF4156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89694E"/>
    <w:multiLevelType w:val="multilevel"/>
    <w:tmpl w:val="6100C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2076210">
    <w:abstractNumId w:val="12"/>
  </w:num>
  <w:num w:numId="2" w16cid:durableId="205335473">
    <w:abstractNumId w:val="9"/>
  </w:num>
  <w:num w:numId="3" w16cid:durableId="2092463911">
    <w:abstractNumId w:val="8"/>
  </w:num>
  <w:num w:numId="4" w16cid:durableId="1024790463">
    <w:abstractNumId w:val="3"/>
  </w:num>
  <w:num w:numId="5" w16cid:durableId="1984775878">
    <w:abstractNumId w:val="4"/>
  </w:num>
  <w:num w:numId="6" w16cid:durableId="1586645137">
    <w:abstractNumId w:val="6"/>
  </w:num>
  <w:num w:numId="7" w16cid:durableId="52236689">
    <w:abstractNumId w:val="11"/>
  </w:num>
  <w:num w:numId="8" w16cid:durableId="913931437">
    <w:abstractNumId w:val="1"/>
  </w:num>
  <w:num w:numId="9" w16cid:durableId="1831752477">
    <w:abstractNumId w:val="0"/>
  </w:num>
  <w:num w:numId="10" w16cid:durableId="1554344283">
    <w:abstractNumId w:val="5"/>
  </w:num>
  <w:num w:numId="11" w16cid:durableId="1116370624">
    <w:abstractNumId w:val="7"/>
  </w:num>
  <w:num w:numId="12" w16cid:durableId="1322001544">
    <w:abstractNumId w:val="2"/>
  </w:num>
  <w:num w:numId="13" w16cid:durableId="71125785">
    <w:abstractNumId w:val="14"/>
  </w:num>
  <w:num w:numId="14" w16cid:durableId="1172182675">
    <w:abstractNumId w:val="10"/>
  </w:num>
  <w:num w:numId="15" w16cid:durableId="18051527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ttachedTemplate r:id="rId1"/>
  <w:documentProtection w:edit="forms" w:formatting="1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46C"/>
    <w:rsid w:val="00001DA9"/>
    <w:rsid w:val="000045CE"/>
    <w:rsid w:val="0001514C"/>
    <w:rsid w:val="0001799C"/>
    <w:rsid w:val="000224F3"/>
    <w:rsid w:val="00024DEA"/>
    <w:rsid w:val="000269DF"/>
    <w:rsid w:val="00055949"/>
    <w:rsid w:val="000607A9"/>
    <w:rsid w:val="0007471A"/>
    <w:rsid w:val="00086568"/>
    <w:rsid w:val="00087B97"/>
    <w:rsid w:val="00096AB4"/>
    <w:rsid w:val="000A036E"/>
    <w:rsid w:val="000C469E"/>
    <w:rsid w:val="000D2A1E"/>
    <w:rsid w:val="000D65AC"/>
    <w:rsid w:val="000E509D"/>
    <w:rsid w:val="000F321B"/>
    <w:rsid w:val="00111942"/>
    <w:rsid w:val="00126B2A"/>
    <w:rsid w:val="001356FB"/>
    <w:rsid w:val="0014525C"/>
    <w:rsid w:val="00176D81"/>
    <w:rsid w:val="001829E3"/>
    <w:rsid w:val="00192544"/>
    <w:rsid w:val="001A48A2"/>
    <w:rsid w:val="001B27EF"/>
    <w:rsid w:val="001C07DE"/>
    <w:rsid w:val="001C0993"/>
    <w:rsid w:val="001C2B90"/>
    <w:rsid w:val="001E6DC6"/>
    <w:rsid w:val="002251DC"/>
    <w:rsid w:val="002348B3"/>
    <w:rsid w:val="00263C90"/>
    <w:rsid w:val="002723F6"/>
    <w:rsid w:val="00284DAA"/>
    <w:rsid w:val="0028790B"/>
    <w:rsid w:val="0029345E"/>
    <w:rsid w:val="002941CB"/>
    <w:rsid w:val="002A3471"/>
    <w:rsid w:val="002B65F4"/>
    <w:rsid w:val="002D7A5A"/>
    <w:rsid w:val="002D7E74"/>
    <w:rsid w:val="00300415"/>
    <w:rsid w:val="00304AE6"/>
    <w:rsid w:val="003301FA"/>
    <w:rsid w:val="00347C58"/>
    <w:rsid w:val="0037381B"/>
    <w:rsid w:val="00395E9A"/>
    <w:rsid w:val="003A0335"/>
    <w:rsid w:val="003B15A7"/>
    <w:rsid w:val="003B4D2C"/>
    <w:rsid w:val="003C0531"/>
    <w:rsid w:val="003C0FA3"/>
    <w:rsid w:val="003C1FE6"/>
    <w:rsid w:val="003C6601"/>
    <w:rsid w:val="003E4447"/>
    <w:rsid w:val="003F13A0"/>
    <w:rsid w:val="0040625E"/>
    <w:rsid w:val="00440171"/>
    <w:rsid w:val="004B02B7"/>
    <w:rsid w:val="004B56EB"/>
    <w:rsid w:val="004C572A"/>
    <w:rsid w:val="00512F11"/>
    <w:rsid w:val="00533743"/>
    <w:rsid w:val="0054592A"/>
    <w:rsid w:val="0057351B"/>
    <w:rsid w:val="00580C42"/>
    <w:rsid w:val="005810B8"/>
    <w:rsid w:val="00581579"/>
    <w:rsid w:val="005A0AF8"/>
    <w:rsid w:val="005B40F1"/>
    <w:rsid w:val="005D5E66"/>
    <w:rsid w:val="005E1E4F"/>
    <w:rsid w:val="006138DE"/>
    <w:rsid w:val="006274B9"/>
    <w:rsid w:val="0064064B"/>
    <w:rsid w:val="00675AA5"/>
    <w:rsid w:val="00683F8D"/>
    <w:rsid w:val="00710BC7"/>
    <w:rsid w:val="0076288B"/>
    <w:rsid w:val="007770A2"/>
    <w:rsid w:val="00780911"/>
    <w:rsid w:val="007859CC"/>
    <w:rsid w:val="00786385"/>
    <w:rsid w:val="00791BC8"/>
    <w:rsid w:val="007B2BF4"/>
    <w:rsid w:val="007B6700"/>
    <w:rsid w:val="007D15CC"/>
    <w:rsid w:val="00801D1E"/>
    <w:rsid w:val="00822856"/>
    <w:rsid w:val="00833DE3"/>
    <w:rsid w:val="00842BA4"/>
    <w:rsid w:val="00842D48"/>
    <w:rsid w:val="00843BDE"/>
    <w:rsid w:val="008802F4"/>
    <w:rsid w:val="008A027B"/>
    <w:rsid w:val="008A5ACB"/>
    <w:rsid w:val="008E5308"/>
    <w:rsid w:val="008F2A81"/>
    <w:rsid w:val="00904688"/>
    <w:rsid w:val="0091352D"/>
    <w:rsid w:val="009215D9"/>
    <w:rsid w:val="00931446"/>
    <w:rsid w:val="00946C6D"/>
    <w:rsid w:val="0095778D"/>
    <w:rsid w:val="00983542"/>
    <w:rsid w:val="009D2522"/>
    <w:rsid w:val="009D39BB"/>
    <w:rsid w:val="009E43BE"/>
    <w:rsid w:val="00A05DD5"/>
    <w:rsid w:val="00A225BA"/>
    <w:rsid w:val="00A22F9F"/>
    <w:rsid w:val="00A237E3"/>
    <w:rsid w:val="00A5160F"/>
    <w:rsid w:val="00AD7E53"/>
    <w:rsid w:val="00AE4048"/>
    <w:rsid w:val="00AF41AE"/>
    <w:rsid w:val="00B130C5"/>
    <w:rsid w:val="00B4664B"/>
    <w:rsid w:val="00B606F5"/>
    <w:rsid w:val="00B610E2"/>
    <w:rsid w:val="00B64A9D"/>
    <w:rsid w:val="00BE516F"/>
    <w:rsid w:val="00BE68F9"/>
    <w:rsid w:val="00BF6793"/>
    <w:rsid w:val="00C0287B"/>
    <w:rsid w:val="00C02F97"/>
    <w:rsid w:val="00C11CB1"/>
    <w:rsid w:val="00C16C50"/>
    <w:rsid w:val="00C423D1"/>
    <w:rsid w:val="00C60D63"/>
    <w:rsid w:val="00C72C96"/>
    <w:rsid w:val="00C82A5C"/>
    <w:rsid w:val="00C97A95"/>
    <w:rsid w:val="00CA0C89"/>
    <w:rsid w:val="00CC674B"/>
    <w:rsid w:val="00CF4313"/>
    <w:rsid w:val="00CF6BE0"/>
    <w:rsid w:val="00D32416"/>
    <w:rsid w:val="00D53645"/>
    <w:rsid w:val="00D717C7"/>
    <w:rsid w:val="00D87EDD"/>
    <w:rsid w:val="00D90153"/>
    <w:rsid w:val="00DA548E"/>
    <w:rsid w:val="00DA5718"/>
    <w:rsid w:val="00DB1060"/>
    <w:rsid w:val="00DB7F33"/>
    <w:rsid w:val="00DC546C"/>
    <w:rsid w:val="00DC6EEA"/>
    <w:rsid w:val="00DF049F"/>
    <w:rsid w:val="00E0320D"/>
    <w:rsid w:val="00E06BA7"/>
    <w:rsid w:val="00E40850"/>
    <w:rsid w:val="00E42A38"/>
    <w:rsid w:val="00E5532F"/>
    <w:rsid w:val="00E56557"/>
    <w:rsid w:val="00E81461"/>
    <w:rsid w:val="00E928BC"/>
    <w:rsid w:val="00E92FAD"/>
    <w:rsid w:val="00EA7588"/>
    <w:rsid w:val="00EC2C48"/>
    <w:rsid w:val="00EE29D5"/>
    <w:rsid w:val="00F02454"/>
    <w:rsid w:val="00F35629"/>
    <w:rsid w:val="00F35CCE"/>
    <w:rsid w:val="00F35CEC"/>
    <w:rsid w:val="00F412B0"/>
    <w:rsid w:val="00FB25C3"/>
    <w:rsid w:val="00FE28D5"/>
    <w:rsid w:val="00FF0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DE40EB"/>
  <w15:chartTrackingRefBased/>
  <w15:docId w15:val="{697DC76C-99BC-4BF4-A0BD-F100DD66F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942"/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815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D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D2522"/>
  </w:style>
  <w:style w:type="paragraph" w:styleId="Pieddepage">
    <w:name w:val="footer"/>
    <w:basedOn w:val="Normal"/>
    <w:link w:val="PieddepageCar"/>
    <w:uiPriority w:val="99"/>
    <w:unhideWhenUsed/>
    <w:rsid w:val="009D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D2522"/>
  </w:style>
  <w:style w:type="character" w:styleId="Textedelespacerserv">
    <w:name w:val="Placeholder Text"/>
    <w:basedOn w:val="Policepardfaut"/>
    <w:uiPriority w:val="99"/>
    <w:semiHidden/>
    <w:rsid w:val="009D2522"/>
    <w:rPr>
      <w:color w:val="808080"/>
    </w:rPr>
  </w:style>
  <w:style w:type="paragraph" w:styleId="Paragraphedeliste">
    <w:name w:val="List Paragraph"/>
    <w:basedOn w:val="Normal"/>
    <w:uiPriority w:val="34"/>
    <w:qFormat/>
    <w:rsid w:val="009D2522"/>
    <w:pPr>
      <w:ind w:left="720"/>
      <w:contextualSpacing/>
    </w:pPr>
  </w:style>
  <w:style w:type="table" w:styleId="Grilledutableau">
    <w:name w:val="Table Grid"/>
    <w:basedOn w:val="TableauNormal"/>
    <w:uiPriority w:val="39"/>
    <w:rsid w:val="000C4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E40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E4048"/>
    <w:rPr>
      <w:rFonts w:ascii="Segoe UI" w:hAnsi="Segoe UI" w:cs="Segoe UI"/>
      <w:sz w:val="18"/>
      <w:szCs w:val="18"/>
    </w:rPr>
  </w:style>
  <w:style w:type="character" w:customStyle="1" w:styleId="Titre2Car">
    <w:name w:val="Titre 2 Car"/>
    <w:basedOn w:val="Policepardfaut"/>
    <w:link w:val="Titre2"/>
    <w:uiPriority w:val="9"/>
    <w:rsid w:val="0058157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ansinterligne">
    <w:name w:val="No Spacing"/>
    <w:uiPriority w:val="1"/>
    <w:qFormat/>
    <w:rsid w:val="001829E3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1829E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829E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1829E3"/>
    <w:rPr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3F13A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F13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3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.michaud@pbbs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.golebiewski\Downloads\E45.01%20PBBS%20Formulaire%20ouverture%20CET%20V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3C239E0A6A14B4BAAF80DDF5ADA90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915E59-460D-4AA1-A252-602127A14F6E}"/>
      </w:docPartPr>
      <w:docPartBody>
        <w:p w:rsidR="00000000" w:rsidRDefault="00000000">
          <w:pPr>
            <w:pStyle w:val="C3C239E0A6A14B4BAAF80DDF5ADA90C8"/>
          </w:pPr>
          <w:r w:rsidRPr="006615F6">
            <w:rPr>
              <w:rStyle w:val="Textedelespacerserv"/>
            </w:rPr>
            <w:t xml:space="preserve">Cliquez ou appuyez ici pour </w:t>
          </w:r>
          <w:r>
            <w:rPr>
              <w:rStyle w:val="Textedelespacerserv"/>
            </w:rPr>
            <w:t>entrer le NOM et prénom</w:t>
          </w:r>
          <w:r w:rsidRPr="006615F6">
            <w:rPr>
              <w:rStyle w:val="Textedelespacerserv"/>
            </w:rPr>
            <w:t>.</w:t>
          </w:r>
        </w:p>
      </w:docPartBody>
    </w:docPart>
    <w:docPart>
      <w:docPartPr>
        <w:name w:val="268FF5F8AD774EBAA4910884904E48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BEDE1D-53ED-4229-9C78-F6CBF7ACF8EF}"/>
      </w:docPartPr>
      <w:docPartBody>
        <w:p w:rsidR="00000000" w:rsidRDefault="00000000">
          <w:pPr>
            <w:pStyle w:val="268FF5F8AD774EBAA4910884904E488D"/>
          </w:pPr>
          <w:r w:rsidRPr="006615F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595163EC3E5462FBFA13A6B55955A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353B299-350F-4F2F-A698-C5F9D3C45979}"/>
      </w:docPartPr>
      <w:docPartBody>
        <w:p w:rsidR="00000000" w:rsidRDefault="00000000">
          <w:pPr>
            <w:pStyle w:val="8595163EC3E5462FBFA13A6B55955AC8"/>
          </w:pPr>
          <w:r w:rsidRPr="006615F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674CDC535C34A8BBEE969134E7C82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566813-58B5-4F34-884F-31C1FC6C9862}"/>
      </w:docPartPr>
      <w:docPartBody>
        <w:p w:rsidR="00000000" w:rsidRDefault="00000000">
          <w:pPr>
            <w:pStyle w:val="0674CDC535C34A8BBEE969134E7C8228"/>
          </w:pPr>
          <w:r w:rsidRPr="00584785">
            <w:rPr>
              <w:rStyle w:val="Textedelespacerserv"/>
            </w:rPr>
            <w:t>Choisissez un é</w:t>
          </w:r>
          <w:r>
            <w:rPr>
              <w:rStyle w:val="Textedelespacerserv"/>
            </w:rPr>
            <w:t>tablissement</w:t>
          </w:r>
          <w:r w:rsidRPr="00584785">
            <w:rPr>
              <w:rStyle w:val="Textedelespacerserv"/>
            </w:rPr>
            <w:t>.</w:t>
          </w:r>
        </w:p>
      </w:docPartBody>
    </w:docPart>
    <w:docPart>
      <w:docPartPr>
        <w:name w:val="2AED1E2923BF4EA4BADFC0FE514C02F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67B366-D573-4BF8-AF8A-20A8E4981D2A}"/>
      </w:docPartPr>
      <w:docPartBody>
        <w:p w:rsidR="00000000" w:rsidRDefault="00000000">
          <w:pPr>
            <w:pStyle w:val="2AED1E2923BF4EA4BADFC0FE514C02F0"/>
          </w:pPr>
          <w:r w:rsidRPr="006615F6">
            <w:rPr>
              <w:rStyle w:val="Textedelespacerserv"/>
            </w:rPr>
            <w:t xml:space="preserve">Cliquez ou </w:t>
          </w:r>
          <w:r w:rsidRPr="006615F6">
            <w:rPr>
              <w:rStyle w:val="Textedelespacerserv"/>
            </w:rPr>
            <w:t>appuyez ici pour entrer du texte.</w:t>
          </w:r>
        </w:p>
      </w:docPartBody>
    </w:docPart>
    <w:docPart>
      <w:docPartPr>
        <w:name w:val="39A0B97CF56D442F991780414D2E6E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13B527-2E26-4A55-90C6-B336BB1A16D5}"/>
      </w:docPartPr>
      <w:docPartBody>
        <w:p w:rsidR="00000000" w:rsidRDefault="00000000">
          <w:pPr>
            <w:pStyle w:val="39A0B97CF56D442F991780414D2E6E9D"/>
          </w:pPr>
          <w:r w:rsidRPr="006615F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A49CA3386074AB0BD0B359EFE09CC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AA429C-F527-4745-B98F-978EFFDD3197}"/>
      </w:docPartPr>
      <w:docPartBody>
        <w:p w:rsidR="00000000" w:rsidRDefault="00000000">
          <w:pPr>
            <w:pStyle w:val="0A49CA3386074AB0BD0B359EFE09CC28"/>
          </w:pPr>
          <w:r w:rsidRPr="006615F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909459923B048A0ADFBD0A55E15D51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3B21855-B973-4D29-8082-B709D0D0444D}"/>
      </w:docPartPr>
      <w:docPartBody>
        <w:p w:rsidR="00000000" w:rsidRDefault="00000000">
          <w:pPr>
            <w:pStyle w:val="3909459923B048A0ADFBD0A55E15D517"/>
          </w:pPr>
          <w:r w:rsidRPr="006615F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316407A95D841079F0BC5725EAA67B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BCEE239-06EF-464F-8522-EF741ECEE105}"/>
      </w:docPartPr>
      <w:docPartBody>
        <w:p w:rsidR="00000000" w:rsidRDefault="00000000">
          <w:pPr>
            <w:pStyle w:val="5316407A95D841079F0BC5725EAA67BD"/>
          </w:pPr>
          <w:r w:rsidRPr="006615F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F512C7DABA74A1482AE9A082D9B88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84EC6BF-C49D-4498-B977-308AE2092627}"/>
      </w:docPartPr>
      <w:docPartBody>
        <w:p w:rsidR="00000000" w:rsidRDefault="00000000">
          <w:pPr>
            <w:pStyle w:val="7F512C7DABA74A1482AE9A082D9B88C9"/>
          </w:pPr>
          <w:r w:rsidRPr="006615F6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F25"/>
    <w:rsid w:val="00AD4F25"/>
    <w:rsid w:val="00D71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customStyle="1" w:styleId="C3C239E0A6A14B4BAAF80DDF5ADA90C8">
    <w:name w:val="C3C239E0A6A14B4BAAF80DDF5ADA90C8"/>
  </w:style>
  <w:style w:type="paragraph" w:customStyle="1" w:styleId="268FF5F8AD774EBAA4910884904E488D">
    <w:name w:val="268FF5F8AD774EBAA4910884904E488D"/>
  </w:style>
  <w:style w:type="paragraph" w:customStyle="1" w:styleId="8595163EC3E5462FBFA13A6B55955AC8">
    <w:name w:val="8595163EC3E5462FBFA13A6B55955AC8"/>
  </w:style>
  <w:style w:type="paragraph" w:customStyle="1" w:styleId="0674CDC535C34A8BBEE969134E7C8228">
    <w:name w:val="0674CDC535C34A8BBEE969134E7C8228"/>
  </w:style>
  <w:style w:type="paragraph" w:customStyle="1" w:styleId="2AED1E2923BF4EA4BADFC0FE514C02F0">
    <w:name w:val="2AED1E2923BF4EA4BADFC0FE514C02F0"/>
  </w:style>
  <w:style w:type="paragraph" w:customStyle="1" w:styleId="39A0B97CF56D442F991780414D2E6E9D">
    <w:name w:val="39A0B97CF56D442F991780414D2E6E9D"/>
  </w:style>
  <w:style w:type="paragraph" w:customStyle="1" w:styleId="0A49CA3386074AB0BD0B359EFE09CC28">
    <w:name w:val="0A49CA3386074AB0BD0B359EFE09CC28"/>
  </w:style>
  <w:style w:type="paragraph" w:customStyle="1" w:styleId="3909459923B048A0ADFBD0A55E15D517">
    <w:name w:val="3909459923B048A0ADFBD0A55E15D517"/>
  </w:style>
  <w:style w:type="paragraph" w:customStyle="1" w:styleId="5316407A95D841079F0BC5725EAA67BD">
    <w:name w:val="5316407A95D841079F0BC5725EAA67BD"/>
  </w:style>
  <w:style w:type="paragraph" w:customStyle="1" w:styleId="7F512C7DABA74A1482AE9A082D9B88C9">
    <w:name w:val="7F512C7DABA74A1482AE9A082D9B88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F0CDA-586B-4B1B-92EB-6F30FB9CE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E45.01 PBBS Formulaire ouverture CET V1</Template>
  <TotalTime>0</TotalTime>
  <Pages>1</Pages>
  <Words>189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GOLEBIEWSKI</dc:creator>
  <cp:keywords/>
  <dc:description/>
  <cp:lastModifiedBy>Caroline GOLEBIEWSKI</cp:lastModifiedBy>
  <cp:revision>1</cp:revision>
  <cp:lastPrinted>2025-12-01T10:52:00Z</cp:lastPrinted>
  <dcterms:created xsi:type="dcterms:W3CDTF">2026-09-03T12:57:00Z</dcterms:created>
  <dcterms:modified xsi:type="dcterms:W3CDTF">2026-09-03T12:57:00Z</dcterms:modified>
</cp:coreProperties>
</file>